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0DE5DC63" w:rsidR="00C87ADA" w:rsidRPr="009640A7" w:rsidRDefault="000964E3" w:rsidP="009640A7">
      <w:pPr>
        <w:pStyle w:val="ConsPlusTitle"/>
        <w:spacing w:after="480" w:line="240" w:lineRule="exact"/>
        <w:ind w:right="5242"/>
        <w:rPr>
          <w:rFonts w:ascii="Times New Roman" w:hAnsi="Times New Roman" w:cs="Times New Roman"/>
          <w:b w:val="0"/>
          <w:sz w:val="28"/>
          <w:szCs w:val="28"/>
        </w:rPr>
      </w:pP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4ACCDED2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45745"/>
                <wp:effectExtent l="0" t="0" r="8890" b="190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30062912" w:rsidR="00E435AF" w:rsidRPr="00536A81" w:rsidRDefault="000964E3" w:rsidP="00536A81">
                            <w:pPr>
                              <w:jc w:val="center"/>
                            </w:pPr>
                            <w:r>
                              <w:t>478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2.75pt;width:99.8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ORrAIAAKo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" filled="f" stroked="f">
                <v:textbox inset="0,0,0,0">
                  <w:txbxContent>
                    <w:p w14:paraId="11AAA5B3" w14:textId="30062912" w:rsidR="00E435AF" w:rsidRPr="00536A81" w:rsidRDefault="000964E3" w:rsidP="00536A81">
                      <w:pPr>
                        <w:jc w:val="center"/>
                      </w:pPr>
                      <w:r>
                        <w:t>478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5615737B">
                <wp:simplePos x="0" y="0"/>
                <wp:positionH relativeFrom="page">
                  <wp:posOffset>1581151</wp:posOffset>
                </wp:positionH>
                <wp:positionV relativeFrom="page">
                  <wp:posOffset>2828925</wp:posOffset>
                </wp:positionV>
                <wp:extent cx="1257300" cy="245745"/>
                <wp:effectExtent l="0" t="0" r="0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503EABD5" w:rsidR="00E435AF" w:rsidRPr="00C06726" w:rsidRDefault="000964E3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2.75pt;width:99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" filled="f" stroked="f">
                <v:textbox inset="0,0,0,0">
                  <w:txbxContent>
                    <w:p w14:paraId="4EC74388" w14:textId="503EABD5" w:rsidR="00E435AF" w:rsidRPr="00C06726" w:rsidRDefault="000964E3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640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 xml:space="preserve">О протесте </w:t>
      </w:r>
      <w:r w:rsidR="00BA0EB3">
        <w:rPr>
          <w:rFonts w:ascii="Times New Roman" w:hAnsi="Times New Roman" w:cs="Times New Roman"/>
          <w:noProof/>
          <w:sz w:val="28"/>
          <w:szCs w:val="28"/>
        </w:rPr>
        <w:t xml:space="preserve">заместителя </w:t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>прокурора Пермского района</w:t>
      </w:r>
      <w:r w:rsidR="00895B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CB9BD3A" w14:textId="7DB4917D" w:rsidR="009640A7" w:rsidRPr="009640A7" w:rsidRDefault="009640A7" w:rsidP="0011454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Рассмотрев протест </w:t>
      </w:r>
      <w:r w:rsidR="004F39B7" w:rsidRPr="004F39B7">
        <w:rPr>
          <w:szCs w:val="28"/>
        </w:rPr>
        <w:t>заместителя прокурора Пермского района от 25 июня 2026 г. № 2-20-2026/Прдп397-26-20570032 на решение Думы Пермского муниципального округа Пермского края от 16 февраля 2023 г. № 118 «Об утверждении Пол</w:t>
      </w:r>
      <w:bookmarkStart w:id="0" w:name="_GoBack"/>
      <w:bookmarkEnd w:id="0"/>
      <w:r w:rsidR="004F39B7" w:rsidRPr="004F39B7">
        <w:rPr>
          <w:szCs w:val="28"/>
        </w:rPr>
        <w:t>ожения о муниципальном земельном контроле в границах Пермского муниципального округа Пермского края</w:t>
      </w:r>
      <w:r w:rsidR="00114545">
        <w:rPr>
          <w:szCs w:val="28"/>
        </w:rPr>
        <w:t>»</w:t>
      </w:r>
      <w:r w:rsidRPr="009640A7">
        <w:rPr>
          <w:szCs w:val="28"/>
        </w:rPr>
        <w:t xml:space="preserve">, в соответствии с частью 2 статьи 23 Федерального закона от 17 января 1992 г. № 2202-1 «О прокуратуре Российской Федерации», </w:t>
      </w:r>
      <w:r w:rsidR="003F3212">
        <w:rPr>
          <w:szCs w:val="28"/>
        </w:rPr>
        <w:t xml:space="preserve">пунктом 5 части 3 статьи 37 </w:t>
      </w:r>
      <w:r w:rsidRPr="009640A7">
        <w:rPr>
          <w:szCs w:val="28"/>
        </w:rPr>
        <w:t>Уста</w:t>
      </w:r>
      <w:r w:rsidR="003F3212">
        <w:rPr>
          <w:szCs w:val="28"/>
        </w:rPr>
        <w:t>ва</w:t>
      </w:r>
      <w:r w:rsidRPr="009640A7">
        <w:rPr>
          <w:szCs w:val="28"/>
        </w:rPr>
        <w:t xml:space="preserve"> Пермского муниципального округа Пермского края</w:t>
      </w:r>
    </w:p>
    <w:p w14:paraId="0C9D2E38" w14:textId="77777777" w:rsidR="009640A7" w:rsidRPr="009640A7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>Дума Пермского муниципального округа Пермского края РЕШАЕТ:</w:t>
      </w:r>
    </w:p>
    <w:p w14:paraId="6584AA1C" w14:textId="32944A28" w:rsidR="001C41F9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1. Протест </w:t>
      </w:r>
      <w:r w:rsidR="004F39B7" w:rsidRPr="004F39B7">
        <w:rPr>
          <w:szCs w:val="28"/>
        </w:rPr>
        <w:t>заместителя прокурора Пермского района от 25 июня 2026 г. № 2-20-2026/Прдп397-26-20570032 на решение Думы Пермского муниципального округа Пермского края от 16 февраля 2023 г. № 118 «Об утверждении Положения о муниципальном земельном контроле в границах Пермского муниципального округа Пермского края</w:t>
      </w:r>
      <w:r w:rsidR="00B54DA8" w:rsidRPr="00912B19">
        <w:rPr>
          <w:szCs w:val="28"/>
        </w:rPr>
        <w:t>»</w:t>
      </w:r>
      <w:r w:rsidRPr="00912B19">
        <w:rPr>
          <w:szCs w:val="28"/>
        </w:rPr>
        <w:t xml:space="preserve"> удовлетворить.</w:t>
      </w:r>
    </w:p>
    <w:p w14:paraId="5784E420" w14:textId="3105339B" w:rsidR="009640A7" w:rsidRPr="009640A7" w:rsidRDefault="00392233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41F9" w:rsidRPr="009640A7">
        <w:rPr>
          <w:szCs w:val="28"/>
        </w:rPr>
        <w:t xml:space="preserve">. </w:t>
      </w:r>
      <w:r w:rsidR="009640A7" w:rsidRPr="009640A7">
        <w:rPr>
          <w:szCs w:val="28"/>
        </w:rPr>
        <w:t>Настоящее решение вступает в силу со дня его подписания.</w:t>
      </w:r>
    </w:p>
    <w:p w14:paraId="1A38AB79" w14:textId="325AB88E" w:rsidR="00F16D5B" w:rsidRPr="00F16D5B" w:rsidRDefault="00240B56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640A7" w:rsidRPr="009640A7">
        <w:rPr>
          <w:szCs w:val="28"/>
        </w:rPr>
        <w:t>. Контроль за исполнением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0B17024C" w14:textId="20FB2CC1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5EF0B60A" w14:textId="77777777" w:rsidR="007D5FA9" w:rsidRDefault="007D5FA9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sectPr w:rsidR="00C87ADA" w:rsidSect="004E5161">
      <w:footerReference w:type="default" r:id="rId9"/>
      <w:pgSz w:w="11906" w:h="16838" w:code="9"/>
      <w:pgMar w:top="1134" w:right="851" w:bottom="1134" w:left="1418" w:header="720" w:footer="6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DFA8C" w14:textId="77777777" w:rsidR="00E23277" w:rsidRDefault="00E23277" w:rsidP="00DA5614">
      <w:r>
        <w:separator/>
      </w:r>
    </w:p>
  </w:endnote>
  <w:endnote w:type="continuationSeparator" w:id="0">
    <w:p w14:paraId="19242574" w14:textId="77777777" w:rsidR="00E23277" w:rsidRDefault="00E23277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3E471D4A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240B56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8CFE1" w14:textId="77777777" w:rsidR="00E23277" w:rsidRDefault="00E23277" w:rsidP="00DA5614">
      <w:r>
        <w:separator/>
      </w:r>
    </w:p>
  </w:footnote>
  <w:footnote w:type="continuationSeparator" w:id="0">
    <w:p w14:paraId="0CEAECEB" w14:textId="77777777" w:rsidR="00E23277" w:rsidRDefault="00E23277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4E3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45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1F9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0B56"/>
    <w:rsid w:val="0024127C"/>
    <w:rsid w:val="00241EF9"/>
    <w:rsid w:val="002465A6"/>
    <w:rsid w:val="00250526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2233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7790"/>
    <w:rsid w:val="003E5C53"/>
    <w:rsid w:val="003F01D6"/>
    <w:rsid w:val="003F10E8"/>
    <w:rsid w:val="003F26BA"/>
    <w:rsid w:val="003F3212"/>
    <w:rsid w:val="003F4495"/>
    <w:rsid w:val="003F44B2"/>
    <w:rsid w:val="003F797C"/>
    <w:rsid w:val="003F7E04"/>
    <w:rsid w:val="003F7E3A"/>
    <w:rsid w:val="00405FC4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5161"/>
    <w:rsid w:val="004F39B7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6240"/>
    <w:rsid w:val="005E70C0"/>
    <w:rsid w:val="005E7CDB"/>
    <w:rsid w:val="005F0138"/>
    <w:rsid w:val="005F053C"/>
    <w:rsid w:val="005F2839"/>
    <w:rsid w:val="005F2C65"/>
    <w:rsid w:val="005F4FC1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7E86"/>
    <w:rsid w:val="00742394"/>
    <w:rsid w:val="007423D6"/>
    <w:rsid w:val="00745552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50CA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5819"/>
    <w:rsid w:val="00895BC3"/>
    <w:rsid w:val="0089774D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B19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3E"/>
    <w:rsid w:val="00945A9F"/>
    <w:rsid w:val="009462A2"/>
    <w:rsid w:val="009640A7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355B"/>
    <w:rsid w:val="009C52AA"/>
    <w:rsid w:val="009C6510"/>
    <w:rsid w:val="009D22A3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0B4E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326"/>
    <w:rsid w:val="00AD48C8"/>
    <w:rsid w:val="00AE2AE3"/>
    <w:rsid w:val="00AF369A"/>
    <w:rsid w:val="00AF4B4D"/>
    <w:rsid w:val="00AF4EB4"/>
    <w:rsid w:val="00B002ED"/>
    <w:rsid w:val="00B03348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4DA8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0EB3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2545"/>
    <w:rsid w:val="00BC41F7"/>
    <w:rsid w:val="00BC7607"/>
    <w:rsid w:val="00BD0D2F"/>
    <w:rsid w:val="00BD1035"/>
    <w:rsid w:val="00BD252A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44F29"/>
    <w:rsid w:val="00C50DDE"/>
    <w:rsid w:val="00C64C79"/>
    <w:rsid w:val="00C71526"/>
    <w:rsid w:val="00C75CF2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521F1"/>
    <w:rsid w:val="00D60711"/>
    <w:rsid w:val="00D607F2"/>
    <w:rsid w:val="00D6098A"/>
    <w:rsid w:val="00D61C32"/>
    <w:rsid w:val="00D62E5B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DF5D1E"/>
    <w:rsid w:val="00E02F32"/>
    <w:rsid w:val="00E073A6"/>
    <w:rsid w:val="00E101E4"/>
    <w:rsid w:val="00E11639"/>
    <w:rsid w:val="00E148E4"/>
    <w:rsid w:val="00E157A9"/>
    <w:rsid w:val="00E20AFF"/>
    <w:rsid w:val="00E22333"/>
    <w:rsid w:val="00E22ED9"/>
    <w:rsid w:val="00E23277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571B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A3261-215E-4B14-92B7-E54D319C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583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88</cp:revision>
  <cp:lastPrinted>2026-08-27T03:32:00Z</cp:lastPrinted>
  <dcterms:created xsi:type="dcterms:W3CDTF">2024-04-18T13:11:00Z</dcterms:created>
  <dcterms:modified xsi:type="dcterms:W3CDTF">2026-08-27T03:32:00Z</dcterms:modified>
</cp:coreProperties>
</file>